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4C" w:rsidRPr="00FB74C9" w:rsidRDefault="00320C4C" w:rsidP="00E75F19">
      <w:pPr>
        <w:spacing w:before="120" w:after="120" w:line="240" w:lineRule="auto"/>
        <w:rPr>
          <w:rFonts w:asciiTheme="minorHAnsi" w:hAnsiTheme="minorHAnsi"/>
          <w:b/>
          <w:spacing w:val="8"/>
          <w:sz w:val="40"/>
          <w:szCs w:val="30"/>
        </w:rPr>
      </w:pPr>
      <w:r>
        <w:rPr>
          <w:rFonts w:asciiTheme="minorHAnsi" w:hAnsiTheme="minorHAnsi"/>
          <w:b/>
          <w:noProof/>
          <w:sz w:val="28"/>
          <w:u w:val="single"/>
          <w:lang w:eastAsia="de-AT"/>
        </w:rPr>
        <w:drawing>
          <wp:anchor distT="0" distB="0" distL="114300" distR="114300" simplePos="0" relativeHeight="251658240" behindDoc="1" locked="0" layoutInCell="1" allowOverlap="1" wp14:anchorId="268FFCC2" wp14:editId="7CE055FF">
            <wp:simplePos x="0" y="0"/>
            <wp:positionH relativeFrom="column">
              <wp:posOffset>-720090</wp:posOffset>
            </wp:positionH>
            <wp:positionV relativeFrom="paragraph">
              <wp:posOffset>-1814830</wp:posOffset>
            </wp:positionV>
            <wp:extent cx="7595870" cy="1809115"/>
            <wp:effectExtent l="0" t="0" r="5080" b="635"/>
            <wp:wrapThrough wrapText="bothSides">
              <wp:wrapPolygon edited="0">
                <wp:start x="0" y="0"/>
                <wp:lineTo x="0" y="21380"/>
                <wp:lineTo x="21560" y="21380"/>
                <wp:lineTo x="2156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A4_50mm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4C9">
        <w:rPr>
          <w:rFonts w:asciiTheme="minorHAnsi" w:hAnsiTheme="minorHAnsi"/>
          <w:b/>
          <w:spacing w:val="8"/>
          <w:sz w:val="40"/>
          <w:szCs w:val="30"/>
        </w:rPr>
        <w:t>Einreichung eines praxisorientierten Vortrags</w:t>
      </w:r>
    </w:p>
    <w:p w:rsidR="00081830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0D3D4D">
        <w:rPr>
          <w:rFonts w:asciiTheme="minorHAnsi" w:hAnsiTheme="minorHAnsi"/>
          <w:sz w:val="24"/>
        </w:rPr>
        <w:t>Wir freuen uns über die Einreichung Ihres Vortrags</w:t>
      </w:r>
      <w:r w:rsidR="00605BD4">
        <w:rPr>
          <w:rFonts w:asciiTheme="minorHAnsi" w:hAnsiTheme="minorHAnsi"/>
          <w:sz w:val="24"/>
        </w:rPr>
        <w:t>.</w:t>
      </w:r>
      <w:r w:rsidRPr="000D3D4D">
        <w:rPr>
          <w:rFonts w:asciiTheme="minorHAnsi" w:hAnsiTheme="minorHAnsi"/>
          <w:sz w:val="24"/>
        </w:rPr>
        <w:t xml:space="preserve"> Bitte füllen Sie </w:t>
      </w:r>
      <w:r>
        <w:rPr>
          <w:rFonts w:asciiTheme="minorHAnsi" w:hAnsiTheme="minorHAnsi"/>
          <w:sz w:val="24"/>
        </w:rPr>
        <w:t xml:space="preserve">die </w:t>
      </w:r>
      <w:r w:rsidR="00081830">
        <w:rPr>
          <w:rFonts w:asciiTheme="minorHAnsi" w:hAnsiTheme="minorHAnsi"/>
          <w:sz w:val="24"/>
        </w:rPr>
        <w:t xml:space="preserve">folgenden Felder aus und </w:t>
      </w:r>
      <w:r w:rsidRPr="000D3D4D">
        <w:rPr>
          <w:rFonts w:asciiTheme="minorHAnsi" w:hAnsiTheme="minorHAnsi"/>
          <w:sz w:val="24"/>
        </w:rPr>
        <w:t>speichern Sie das Dokument in Word ab</w:t>
      </w:r>
      <w:r w:rsidR="00081830">
        <w:rPr>
          <w:rFonts w:asciiTheme="minorHAnsi" w:hAnsiTheme="minorHAnsi"/>
          <w:sz w:val="24"/>
        </w:rPr>
        <w:t>.</w:t>
      </w:r>
    </w:p>
    <w:p w:rsidR="002D03F7" w:rsidRDefault="00081830" w:rsidP="00405DA5">
      <w:pPr>
        <w:spacing w:after="0" w:line="240" w:lineRule="auto"/>
        <w:jc w:val="both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</w:rPr>
        <w:t>S</w:t>
      </w:r>
      <w:r w:rsidR="000D3D4D" w:rsidRPr="000D3D4D">
        <w:rPr>
          <w:rFonts w:asciiTheme="minorHAnsi" w:hAnsiTheme="minorHAnsi"/>
          <w:sz w:val="24"/>
        </w:rPr>
        <w:t xml:space="preserve">chicken Sie die ausgefüllte Einreichung an </w:t>
      </w:r>
      <w:hyperlink r:id="rId10" w:history="1">
        <w:r w:rsidR="000D3D4D" w:rsidRPr="00605BD4">
          <w:rPr>
            <w:rStyle w:val="Hyperlink"/>
            <w:rFonts w:asciiTheme="minorHAnsi" w:hAnsiTheme="minorHAnsi"/>
            <w:sz w:val="24"/>
          </w:rPr>
          <w:t>kongress2019@oezbf.at</w:t>
        </w:r>
      </w:hyperlink>
    </w:p>
    <w:p w:rsidR="00E75F19" w:rsidRDefault="00E75F19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</w:p>
    <w:p w:rsidR="003501B7" w:rsidRPr="003501B7" w:rsidRDefault="003501B7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3501B7">
        <w:rPr>
          <w:rFonts w:asciiTheme="minorHAnsi" w:hAnsiTheme="minorHAnsi"/>
          <w:sz w:val="24"/>
        </w:rPr>
        <w:t xml:space="preserve">Weitere Details zum Kongressthema und zu den Einreichungen entnehmen Sie bitte dem </w:t>
      </w:r>
      <w:hyperlink r:id="rId11" w:anchor="target-1-3" w:history="1">
        <w:r w:rsidRPr="00AF35B1">
          <w:rPr>
            <w:rStyle w:val="Hyperlink"/>
            <w:rFonts w:asciiTheme="minorHAnsi" w:hAnsiTheme="minorHAnsi"/>
            <w:sz w:val="24"/>
          </w:rPr>
          <w:t>Call for Papers</w:t>
        </w:r>
      </w:hyperlink>
      <w:r w:rsidRPr="003501B7">
        <w:rPr>
          <w:rFonts w:asciiTheme="minorHAnsi" w:hAnsiTheme="minorHAnsi"/>
          <w:sz w:val="24"/>
        </w:rPr>
        <w:t>.</w:t>
      </w:r>
    </w:p>
    <w:p w:rsidR="000D3D4D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</w:p>
    <w:p w:rsidR="000D3D4D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Bitte achten Sie darauf, dass Ihr</w:t>
      </w:r>
      <w:r w:rsidR="00605BD4">
        <w:rPr>
          <w:rFonts w:asciiTheme="minorHAnsi" w:hAnsiTheme="minorHAnsi"/>
          <w:sz w:val="24"/>
        </w:rPr>
        <w:t>e</w:t>
      </w:r>
      <w:r>
        <w:rPr>
          <w:rFonts w:asciiTheme="minorHAnsi" w:hAnsiTheme="minorHAnsi"/>
          <w:sz w:val="24"/>
        </w:rPr>
        <w:t xml:space="preserve"> Abstract</w:t>
      </w:r>
      <w:r w:rsidR="00605BD4">
        <w:rPr>
          <w:rFonts w:asciiTheme="minorHAnsi" w:hAnsiTheme="minorHAnsi"/>
          <w:sz w:val="24"/>
        </w:rPr>
        <w:t>s</w:t>
      </w:r>
      <w:r>
        <w:rPr>
          <w:rFonts w:asciiTheme="minorHAnsi" w:hAnsiTheme="minorHAnsi"/>
          <w:sz w:val="24"/>
        </w:rPr>
        <w:t xml:space="preserve"> (sowohl der Abstract für das Programm als auch der Abstract für </w:t>
      </w:r>
      <w:r w:rsidR="00605BD4">
        <w:rPr>
          <w:rFonts w:asciiTheme="minorHAnsi" w:hAnsiTheme="minorHAnsi"/>
          <w:sz w:val="24"/>
        </w:rPr>
        <w:t>die Sichtung durch das</w:t>
      </w:r>
      <w:r w:rsidR="00A569A7">
        <w:rPr>
          <w:rFonts w:asciiTheme="minorHAnsi" w:hAnsiTheme="minorHAnsi"/>
          <w:sz w:val="24"/>
        </w:rPr>
        <w:t xml:space="preserve"> Programmko</w:t>
      </w:r>
      <w:r>
        <w:rPr>
          <w:rFonts w:asciiTheme="minorHAnsi" w:hAnsiTheme="minorHAnsi"/>
          <w:sz w:val="24"/>
        </w:rPr>
        <w:t>mitee) folgende Punkte enth</w:t>
      </w:r>
      <w:r w:rsidR="00654E53">
        <w:rPr>
          <w:rFonts w:asciiTheme="minorHAnsi" w:hAnsiTheme="minorHAnsi"/>
          <w:sz w:val="24"/>
        </w:rPr>
        <w:t>alten</w:t>
      </w:r>
      <w:r>
        <w:rPr>
          <w:rFonts w:asciiTheme="minorHAnsi" w:hAnsiTheme="minorHAnsi"/>
          <w:sz w:val="24"/>
        </w:rPr>
        <w:t>:</w:t>
      </w:r>
    </w:p>
    <w:p w:rsidR="000D3D4D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</w:p>
    <w:p w:rsidR="001D07DA" w:rsidRPr="0048422B" w:rsidRDefault="00377D5B" w:rsidP="001D07DA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</w:t>
      </w:r>
      <w:r w:rsidR="001D07DA" w:rsidRPr="0048422B">
        <w:rPr>
          <w:sz w:val="24"/>
        </w:rPr>
        <w:t>heoretischer Bezug zu Begabungs- und Exzellenzförderung</w:t>
      </w:r>
    </w:p>
    <w:p w:rsidR="001D07DA" w:rsidRPr="0048422B" w:rsidRDefault="00377D5B" w:rsidP="001D07DA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</w:t>
      </w:r>
      <w:r w:rsidR="001D07DA" w:rsidRPr="0048422B">
        <w:rPr>
          <w:sz w:val="24"/>
        </w:rPr>
        <w:t>nschauliche und nachvollziehbare Beschreibung der praktischen Umsetzung</w:t>
      </w:r>
    </w:p>
    <w:p w:rsidR="001D07DA" w:rsidRPr="0048422B" w:rsidRDefault="00377D5B" w:rsidP="001D07DA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E</w:t>
      </w:r>
      <w:r w:rsidR="001D07DA" w:rsidRPr="0048422B">
        <w:rPr>
          <w:sz w:val="24"/>
        </w:rPr>
        <w:t>twaige Evaluationsergebnisse</w:t>
      </w:r>
    </w:p>
    <w:p w:rsidR="005546DA" w:rsidRPr="00E75F19" w:rsidRDefault="001D07DA" w:rsidP="00E75F19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48422B">
        <w:rPr>
          <w:sz w:val="24"/>
        </w:rPr>
        <w:t>Ausblick, Perspektiven</w:t>
      </w:r>
      <w:r w:rsidR="000365D9">
        <w:rPr>
          <w:sz w:val="24"/>
        </w:rPr>
        <w:t xml:space="preserve"> und Empfehlungen</w:t>
      </w:r>
      <w:r w:rsidR="00E75F19">
        <w:rPr>
          <w:sz w:val="24"/>
        </w:rPr>
        <w:t xml:space="preserve"> für nachfolgende Projekte</w:t>
      </w:r>
    </w:p>
    <w:p w:rsidR="008A4BC1" w:rsidRPr="00AB79AF" w:rsidRDefault="008A4BC1" w:rsidP="00AB79AF">
      <w:pPr>
        <w:pStyle w:val="berschrift2"/>
      </w:pPr>
      <w:r w:rsidRPr="00AB79AF">
        <w:t>Persönliche Angaben:</w:t>
      </w:r>
    </w:p>
    <w:tbl>
      <w:tblPr>
        <w:tblStyle w:val="Tabellenraster"/>
        <w:tblW w:w="102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29"/>
        <w:gridCol w:w="7727"/>
      </w:tblGrid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5546DA" w:rsidP="00DB6F68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Akad. </w:t>
            </w:r>
            <w:r w:rsidR="00FE2135" w:rsidRPr="005546DA">
              <w:rPr>
                <w:rFonts w:asciiTheme="minorHAnsi" w:hAnsiTheme="minorHAnsi"/>
                <w:b/>
              </w:rPr>
              <w:t>Titel:</w:t>
            </w:r>
          </w:p>
        </w:tc>
        <w:bookmarkStart w:id="0" w:name="_GoBack"/>
        <w:tc>
          <w:tcPr>
            <w:tcW w:w="7727" w:type="dxa"/>
            <w:vAlign w:val="center"/>
          </w:tcPr>
          <w:p w:rsidR="00FE2135" w:rsidRDefault="00396F36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5in;height:21.5pt" o:ole="">
                  <v:imagedata r:id="rId12" o:title=""/>
                </v:shape>
                <w:control r:id="rId13" w:name="TextBox111" w:shapeid="_x0000_i1074"/>
              </w:object>
            </w:r>
            <w:bookmarkEnd w:id="0"/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Name, Vorname: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1" type="#_x0000_t75" style="width:5in;height:21.5pt" o:ole="">
                  <v:imagedata r:id="rId12" o:title=""/>
                </v:shape>
                <w:control r:id="rId14" w:name="TextBox11" w:shapeid="_x0000_i1051"/>
              </w:object>
            </w:r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Institution: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3" type="#_x0000_t75" style="width:5in;height:21.5pt" o:ole="">
                  <v:imagedata r:id="rId12" o:title=""/>
                </v:shape>
                <w:control r:id="rId15" w:name="TextBox4" w:shapeid="_x0000_i1053"/>
              </w:object>
            </w:r>
          </w:p>
        </w:tc>
      </w:tr>
      <w:tr w:rsidR="00FE2135" w:rsidTr="00FB74C9">
        <w:trPr>
          <w:trHeight w:hRule="exact" w:val="1148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Adresse: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5" type="#_x0000_t75" style="width:5in;height:40.2pt" o:ole="">
                  <v:imagedata r:id="rId16" o:title=""/>
                </v:shape>
                <w:control r:id="rId17" w:name="TextBox3" w:shapeid="_x0000_i1055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Email: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7" type="#_x0000_t75" style="width:5in;height:21.5pt" o:ole="">
                  <v:imagedata r:id="rId12" o:title=""/>
                </v:shape>
                <w:control r:id="rId18" w:name="TextBox5" w:shapeid="_x0000_i1057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Telefon: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9" type="#_x0000_t75" style="width:5in;height:21.5pt" o:ole="">
                  <v:imagedata r:id="rId12" o:title=""/>
                </v:shape>
                <w:control r:id="rId19" w:name="TextBox6" w:shapeid="_x0000_i1059"/>
              </w:object>
            </w:r>
          </w:p>
        </w:tc>
      </w:tr>
      <w:tr w:rsidR="0066187C" w:rsidTr="00312820">
        <w:trPr>
          <w:trHeight w:hRule="exact" w:val="2096"/>
        </w:trPr>
        <w:tc>
          <w:tcPr>
            <w:tcW w:w="2529" w:type="dxa"/>
            <w:vAlign w:val="center"/>
          </w:tcPr>
          <w:p w:rsidR="001133B8" w:rsidRPr="005546DA" w:rsidRDefault="0066187C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Kurzbeschreibung Ihrer Person</w:t>
            </w:r>
            <w:r w:rsidR="001133B8" w:rsidRPr="005546DA">
              <w:rPr>
                <w:rFonts w:asciiTheme="minorHAnsi" w:hAnsiTheme="minorHAnsi"/>
                <w:b/>
              </w:rPr>
              <w:t>:</w:t>
            </w:r>
          </w:p>
          <w:p w:rsidR="0066187C" w:rsidRPr="005546DA" w:rsidRDefault="001133B8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 xml:space="preserve">(max. </w:t>
            </w:r>
            <w:r w:rsidR="007A5B6D">
              <w:rPr>
                <w:rFonts w:asciiTheme="minorHAnsi" w:hAnsiTheme="minorHAnsi"/>
                <w:b/>
              </w:rPr>
              <w:t>6</w:t>
            </w:r>
            <w:r w:rsidRPr="005546DA">
              <w:rPr>
                <w:rFonts w:asciiTheme="minorHAnsi" w:hAnsiTheme="minorHAnsi"/>
                <w:b/>
              </w:rPr>
              <w:t>00 Zeichen)</w:t>
            </w:r>
          </w:p>
          <w:p w:rsidR="00FB5E5D" w:rsidRPr="005546DA" w:rsidRDefault="00FB5E5D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27" w:type="dxa"/>
            <w:vAlign w:val="center"/>
          </w:tcPr>
          <w:p w:rsidR="0066187C" w:rsidRDefault="001133B8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1" type="#_x0000_t75" style="width:5in;height:78.55pt" o:ole="">
                  <v:imagedata r:id="rId20" o:title=""/>
                </v:shape>
                <w:control r:id="rId21" w:name="TextBox9" w:shapeid="_x0000_i1061"/>
              </w:object>
            </w:r>
          </w:p>
        </w:tc>
      </w:tr>
    </w:tbl>
    <w:p w:rsidR="005776CD" w:rsidRPr="00967CB6" w:rsidRDefault="005546DA" w:rsidP="00CF0565">
      <w:pPr>
        <w:pStyle w:val="berschrift2"/>
        <w:rPr>
          <w:b w:val="0"/>
          <w:sz w:val="24"/>
          <w:u w:val="single"/>
        </w:rPr>
      </w:pPr>
      <w:r w:rsidRPr="00CF0565">
        <w:lastRenderedPageBreak/>
        <w:t>Angaben zu Ihrem praxisorientierte</w:t>
      </w:r>
      <w:r w:rsidR="00160C89">
        <w:t>n</w:t>
      </w:r>
      <w:r w:rsidRPr="00CF0565">
        <w:t xml:space="preserve"> Vortrag:</w:t>
      </w:r>
    </w:p>
    <w:tbl>
      <w:tblPr>
        <w:tblStyle w:val="Tabellenraster"/>
        <w:tblpPr w:leftFromText="141" w:rightFromText="141" w:vertAnchor="text" w:horzAnchor="margin" w:tblpY="96"/>
        <w:tblW w:w="1029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7763"/>
      </w:tblGrid>
      <w:tr w:rsidR="005546DA" w:rsidTr="00E75F19">
        <w:trPr>
          <w:trHeight w:val="1169"/>
        </w:trPr>
        <w:tc>
          <w:tcPr>
            <w:tcW w:w="2530" w:type="dxa"/>
            <w:vAlign w:val="center"/>
          </w:tcPr>
          <w:p w:rsidR="00895D39" w:rsidRDefault="00895D39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6025AF">
              <w:rPr>
                <w:rFonts w:asciiTheme="minorHAnsi" w:hAnsiTheme="minorHAnsi"/>
                <w:b/>
              </w:rPr>
              <w:t>Titel des Vortrags:</w:t>
            </w: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63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3" type="#_x0000_t75" style="width:5in;height:34.6pt" o:ole="">
                  <v:imagedata r:id="rId22" o:title=""/>
                </v:shape>
                <w:control r:id="rId23" w:name="TextBox62" w:shapeid="_x0000_i1063"/>
              </w:object>
            </w:r>
          </w:p>
        </w:tc>
      </w:tr>
      <w:tr w:rsidR="005546DA" w:rsidTr="00E75F19">
        <w:trPr>
          <w:trHeight w:val="681"/>
        </w:trPr>
        <w:tc>
          <w:tcPr>
            <w:tcW w:w="2530" w:type="dxa"/>
            <w:vAlign w:val="center"/>
          </w:tcPr>
          <w:p w:rsidR="005546DA" w:rsidRPr="002D03F7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2D03F7" w:rsidRDefault="005776CD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ggf. weitere Autorinnen/Autoren des Vortrags:</w:t>
            </w:r>
          </w:p>
          <w:p w:rsidR="005546DA" w:rsidRPr="005C79EC" w:rsidRDefault="005546DA" w:rsidP="005546DA">
            <w:pPr>
              <w:spacing w:after="0" w:line="240" w:lineRule="auto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7763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5" type="#_x0000_t75" style="width:5in;height:43pt" o:ole="">
                  <v:imagedata r:id="rId24" o:title=""/>
                </v:shape>
                <w:control r:id="rId25" w:name="TextBox621" w:shapeid="_x0000_i1065"/>
              </w:object>
            </w:r>
          </w:p>
        </w:tc>
      </w:tr>
      <w:tr w:rsidR="000365D9" w:rsidTr="00E75F19">
        <w:trPr>
          <w:trHeight w:val="681"/>
        </w:trPr>
        <w:tc>
          <w:tcPr>
            <w:tcW w:w="2530" w:type="dxa"/>
            <w:vAlign w:val="center"/>
          </w:tcPr>
          <w:p w:rsidR="00B56A17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0365D9" w:rsidRDefault="00EC124A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Auf welche Altersgruppe</w:t>
            </w:r>
            <w:r w:rsidR="00B56A17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bezieht sich Ihr Beitrag?</w:t>
            </w:r>
          </w:p>
          <w:p w:rsidR="00B56A17" w:rsidRPr="003F4EA3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63" w:type="dxa"/>
            <w:vAlign w:val="center"/>
          </w:tcPr>
          <w:p w:rsidR="000365D9" w:rsidRDefault="000365D9" w:rsidP="000365D9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>Elementarbereich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00389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Primarstufe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11528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Sekundarstufe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86417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365D9" w:rsidRDefault="000365D9" w:rsidP="000365D9">
            <w:pPr>
              <w:spacing w:after="0" w:line="240" w:lineRule="auto"/>
              <w:rPr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 xml:space="preserve">Tertiärbereich / Erwachsenenbildung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110384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</w:p>
        </w:tc>
      </w:tr>
      <w:tr w:rsidR="001A4683" w:rsidTr="00E75F19">
        <w:trPr>
          <w:trHeight w:val="681"/>
        </w:trPr>
        <w:tc>
          <w:tcPr>
            <w:tcW w:w="2530" w:type="dxa"/>
            <w:vAlign w:val="center"/>
          </w:tcPr>
          <w:p w:rsidR="001A4683" w:rsidRPr="000365D9" w:rsidRDefault="001A4683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0365D9">
              <w:rPr>
                <w:rFonts w:asciiTheme="minorHAnsi" w:hAnsiTheme="minorHAnsi"/>
                <w:b/>
              </w:rPr>
              <w:t>Keywords (max. 4)</w:t>
            </w:r>
          </w:p>
        </w:tc>
        <w:tc>
          <w:tcPr>
            <w:tcW w:w="7763" w:type="dxa"/>
            <w:vAlign w:val="center"/>
          </w:tcPr>
          <w:p w:rsidR="001A4683" w:rsidRDefault="001A4683" w:rsidP="009423B8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7" type="#_x0000_t75" style="width:5in;height:21.5pt" o:ole="">
                  <v:imagedata r:id="rId12" o:title=""/>
                </v:shape>
                <w:control r:id="rId26" w:name="TextBox61" w:shapeid="_x0000_i1067"/>
              </w:object>
            </w:r>
          </w:p>
        </w:tc>
      </w:tr>
      <w:tr w:rsidR="005546DA" w:rsidTr="00E75F19">
        <w:trPr>
          <w:trHeight w:val="972"/>
        </w:trPr>
        <w:tc>
          <w:tcPr>
            <w:tcW w:w="10293" w:type="dxa"/>
            <w:gridSpan w:val="2"/>
            <w:vAlign w:val="center"/>
          </w:tcPr>
          <w:p w:rsidR="005546DA" w:rsidRPr="00D00C7F" w:rsidRDefault="005546DA" w:rsidP="00707852">
            <w:pPr>
              <w:spacing w:after="0" w:line="240" w:lineRule="auto"/>
              <w:rPr>
                <w:b/>
              </w:rPr>
            </w:pPr>
            <w:r w:rsidRPr="00D00C7F">
              <w:rPr>
                <w:b/>
              </w:rPr>
              <w:t xml:space="preserve">Abstract für die Veröffentlichung im Programm (max. </w:t>
            </w:r>
            <w:r w:rsidR="001D07DA">
              <w:rPr>
                <w:b/>
              </w:rPr>
              <w:t>1</w:t>
            </w:r>
            <w:r w:rsidR="000365D9">
              <w:rPr>
                <w:b/>
              </w:rPr>
              <w:t>.</w:t>
            </w:r>
            <w:r w:rsidR="00707852">
              <w:rPr>
                <w:b/>
              </w:rPr>
              <w:t>5</w:t>
            </w:r>
            <w:r w:rsidR="001D07DA">
              <w:rPr>
                <w:b/>
              </w:rPr>
              <w:t>00</w:t>
            </w:r>
            <w:r w:rsidRPr="00D00C7F">
              <w:rPr>
                <w:b/>
              </w:rPr>
              <w:t xml:space="preserve"> Zeichen mit Leerzeichen):</w:t>
            </w:r>
          </w:p>
        </w:tc>
      </w:tr>
      <w:tr w:rsidR="005546DA" w:rsidTr="00E75F19">
        <w:trPr>
          <w:trHeight w:hRule="exact" w:val="8303"/>
        </w:trPr>
        <w:tc>
          <w:tcPr>
            <w:tcW w:w="10293" w:type="dxa"/>
            <w:gridSpan w:val="2"/>
            <w:vAlign w:val="center"/>
          </w:tcPr>
          <w:p w:rsidR="005546DA" w:rsidRPr="00312820" w:rsidRDefault="005546DA" w:rsidP="0031282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object w:dxaOrig="225" w:dyaOrig="225">
                <v:shape id="_x0000_i1069" type="#_x0000_t75" style="width:456.3pt;height:375.9pt" o:ole="">
                  <v:imagedata r:id="rId27" o:title=""/>
                </v:shape>
                <w:control r:id="rId28" w:name="TextBox8" w:shapeid="_x0000_i1069"/>
              </w:object>
            </w:r>
          </w:p>
        </w:tc>
      </w:tr>
    </w:tbl>
    <w:p w:rsidR="00320C4C" w:rsidRDefault="00320C4C" w:rsidP="005546DA">
      <w:pPr>
        <w:rPr>
          <w:rFonts w:asciiTheme="minorHAnsi" w:hAnsiTheme="minorHAnsi"/>
          <w:b/>
          <w:sz w:val="24"/>
        </w:rPr>
      </w:pPr>
    </w:p>
    <w:tbl>
      <w:tblPr>
        <w:tblStyle w:val="Tabellenraster"/>
        <w:tblpPr w:leftFromText="141" w:rightFromText="141" w:vertAnchor="text" w:horzAnchor="margin" w:tblpY="96"/>
        <w:tblW w:w="102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0223"/>
      </w:tblGrid>
      <w:tr w:rsidR="005546DA" w:rsidRPr="006025AF" w:rsidTr="00E75F19">
        <w:trPr>
          <w:trHeight w:val="968"/>
        </w:trPr>
        <w:tc>
          <w:tcPr>
            <w:tcW w:w="10223" w:type="dxa"/>
            <w:vAlign w:val="center"/>
          </w:tcPr>
          <w:p w:rsidR="005546DA" w:rsidRPr="00D00C7F" w:rsidRDefault="005546DA" w:rsidP="00A569A7">
            <w:pPr>
              <w:spacing w:after="0" w:line="240" w:lineRule="auto"/>
              <w:rPr>
                <w:b/>
              </w:rPr>
            </w:pPr>
            <w:r w:rsidRPr="00D00C7F">
              <w:rPr>
                <w:b/>
              </w:rPr>
              <w:t>Abstract für die Sichtung durch das Program</w:t>
            </w:r>
            <w:r w:rsidR="00A569A7">
              <w:rPr>
                <w:b/>
              </w:rPr>
              <w:t>m</w:t>
            </w:r>
            <w:r w:rsidRPr="00D00C7F">
              <w:rPr>
                <w:b/>
              </w:rPr>
              <w:t>komitee (ca. 3.500 Zeichen mit Leerzeichen):</w:t>
            </w:r>
          </w:p>
        </w:tc>
      </w:tr>
      <w:tr w:rsidR="005546DA" w:rsidRPr="006025AF" w:rsidTr="00E75F19">
        <w:trPr>
          <w:trHeight w:val="12649"/>
        </w:trPr>
        <w:tc>
          <w:tcPr>
            <w:tcW w:w="10223" w:type="dxa"/>
            <w:vAlign w:val="center"/>
          </w:tcPr>
          <w:p w:rsidR="005546DA" w:rsidRDefault="005546DA" w:rsidP="00312820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object w:dxaOrig="225" w:dyaOrig="225">
                <v:shape id="_x0000_i1071" type="#_x0000_t75" style="width:457.25pt;height:579.75pt" o:ole="">
                  <v:imagedata r:id="rId29" o:title=""/>
                </v:shape>
                <w:control r:id="rId30" w:name="TextBox81" w:shapeid="_x0000_i1071"/>
              </w:object>
            </w:r>
          </w:p>
        </w:tc>
      </w:tr>
    </w:tbl>
    <w:p w:rsidR="002D03F7" w:rsidRPr="00312820" w:rsidRDefault="002D03F7" w:rsidP="00312820">
      <w:pPr>
        <w:spacing w:after="0" w:line="240" w:lineRule="auto"/>
        <w:rPr>
          <w:rFonts w:asciiTheme="minorHAnsi" w:hAnsiTheme="minorHAnsi"/>
          <w:sz w:val="4"/>
          <w:szCs w:val="4"/>
        </w:rPr>
      </w:pPr>
    </w:p>
    <w:sectPr w:rsidR="002D03F7" w:rsidRPr="00312820" w:rsidSect="00504E1A">
      <w:footerReference w:type="default" r:id="rId31"/>
      <w:headerReference w:type="first" r:id="rId32"/>
      <w:footerReference w:type="first" r:id="rId33"/>
      <w:pgSz w:w="11906" w:h="16838"/>
      <w:pgMar w:top="1134" w:right="1134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B8" w:rsidRDefault="009423B8" w:rsidP="00266334">
      <w:pPr>
        <w:spacing w:after="0" w:line="240" w:lineRule="auto"/>
      </w:pPr>
      <w:r>
        <w:separator/>
      </w:r>
    </w:p>
  </w:endnote>
  <w:end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38D" w:rsidRDefault="00F5338D" w:rsidP="00F5338D">
    <w:pPr>
      <w:pStyle w:val="Fuzeile"/>
      <w:tabs>
        <w:tab w:val="clear" w:pos="4536"/>
        <w:tab w:val="clear" w:pos="9072"/>
        <w:tab w:val="left" w:pos="6120"/>
      </w:tabs>
      <w:rPr>
        <w:rFonts w:ascii="Verdana" w:hAnsi="Verdana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7968" behindDoc="0" locked="0" layoutInCell="1" allowOverlap="1" wp14:anchorId="307F7A95" wp14:editId="258E6512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5" name="Grafik 5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2C82D31" wp14:editId="347A9FD8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GOIg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" strokecolor="#c00000" strokeweight="1.5pt"/>
          </w:pict>
        </mc:Fallback>
      </mc:AlternateContent>
    </w:r>
  </w:p>
  <w:p w:rsidR="00F5338D" w:rsidRPr="00FF6BDD" w:rsidRDefault="00504E1A" w:rsidP="00504E1A">
    <w:pPr>
      <w:pStyle w:val="Fuzeile"/>
      <w:rPr>
        <w:rFonts w:asciiTheme="minorHAnsi" w:hAnsiTheme="minorHAnsi"/>
        <w:color w:val="808080" w:themeColor="background1" w:themeShade="80"/>
        <w:szCs w:val="16"/>
      </w:rPr>
    </w:pP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PAGE</w:instrText>
    </w:r>
    <w:r w:rsidRPr="006708B7">
      <w:rPr>
        <w:color w:val="A6A6A6" w:themeColor="background1" w:themeShade="A6"/>
      </w:rPr>
      <w:fldChar w:fldCharType="separate"/>
    </w:r>
    <w:r w:rsidR="00A32893">
      <w:rPr>
        <w:color w:val="A6A6A6" w:themeColor="background1" w:themeShade="A6"/>
      </w:rPr>
      <w:t>2</w:t>
    </w:r>
    <w:r w:rsidRPr="006708B7">
      <w:rPr>
        <w:color w:val="A6A6A6" w:themeColor="background1" w:themeShade="A6"/>
      </w:rPr>
      <w:fldChar w:fldCharType="end"/>
    </w:r>
    <w:r w:rsidRPr="006708B7">
      <w:rPr>
        <w:color w:val="A6A6A6" w:themeColor="background1" w:themeShade="A6"/>
      </w:rPr>
      <w:t xml:space="preserve"> / </w:t>
    </w: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NUMPAGES</w:instrText>
    </w:r>
    <w:r w:rsidRPr="006708B7">
      <w:rPr>
        <w:color w:val="A6A6A6" w:themeColor="background1" w:themeShade="A6"/>
      </w:rPr>
      <w:fldChar w:fldCharType="separate"/>
    </w:r>
    <w:r w:rsidR="00A32893">
      <w:rPr>
        <w:color w:val="A6A6A6" w:themeColor="background1" w:themeShade="A6"/>
      </w:rPr>
      <w:t>3</w:t>
    </w:r>
    <w:r w:rsidRPr="006708B7">
      <w:rPr>
        <w:color w:val="A6A6A6" w:themeColor="background1" w:themeShade="A6"/>
      </w:rPr>
      <w:fldChar w:fldCharType="end"/>
    </w:r>
    <w:r>
      <w:rPr>
        <w:color w:val="A6A6A6" w:themeColor="background1" w:themeShade="A6"/>
      </w:rPr>
      <w:tab/>
    </w:r>
    <w:hyperlink r:id="rId2" w:history="1">
      <w:r w:rsidR="00F5338D"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38D" w:rsidRDefault="00F5338D" w:rsidP="00F5338D">
    <w:pPr>
      <w:pStyle w:val="Fuzeile"/>
      <w:tabs>
        <w:tab w:val="clear" w:pos="4536"/>
        <w:tab w:val="clear" w:pos="9072"/>
        <w:tab w:val="left" w:pos="6120"/>
      </w:tabs>
      <w:rPr>
        <w:rFonts w:ascii="Verdana" w:hAnsi="Verdana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4896" behindDoc="0" locked="0" layoutInCell="1" allowOverlap="1" wp14:anchorId="5922B55B" wp14:editId="23943DF9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3" name="Grafik 3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91A521A" wp14:editId="51CC5E5A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An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" strokecolor="#c00000" strokeweight="1.5pt"/>
          </w:pict>
        </mc:Fallback>
      </mc:AlternateContent>
    </w:r>
  </w:p>
  <w:p w:rsidR="00F5338D" w:rsidRPr="00FF6BDD" w:rsidRDefault="00A32893" w:rsidP="00F5338D">
    <w:pPr>
      <w:pStyle w:val="Fuzeile"/>
      <w:jc w:val="center"/>
      <w:rPr>
        <w:rFonts w:asciiTheme="minorHAnsi" w:hAnsiTheme="minorHAnsi"/>
        <w:color w:val="808080" w:themeColor="background1" w:themeShade="80"/>
        <w:szCs w:val="16"/>
      </w:rPr>
    </w:pPr>
    <w:hyperlink r:id="rId2" w:history="1">
      <w:r w:rsidR="00F5338D"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B8" w:rsidRDefault="009423B8" w:rsidP="00266334">
      <w:pPr>
        <w:spacing w:after="0" w:line="240" w:lineRule="auto"/>
      </w:pPr>
      <w:r>
        <w:separator/>
      </w:r>
    </w:p>
  </w:footnote>
  <w:foot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3B8" w:rsidRDefault="009423B8" w:rsidP="00266334">
    <w:pPr>
      <w:pStyle w:val="Kopfzeile"/>
      <w:jc w:val="right"/>
    </w:pPr>
    <w:r>
      <w:rPr>
        <w:noProof/>
        <w:lang w:eastAsia="de-AT"/>
      </w:rPr>
      <w:drawing>
        <wp:anchor distT="0" distB="0" distL="114300" distR="114300" simplePos="0" relativeHeight="251661824" behindDoc="1" locked="0" layoutInCell="1" allowOverlap="1" wp14:anchorId="5F5302A6" wp14:editId="0E998AB3">
          <wp:simplePos x="0" y="0"/>
          <wp:positionH relativeFrom="column">
            <wp:posOffset>4672330</wp:posOffset>
          </wp:positionH>
          <wp:positionV relativeFrom="paragraph">
            <wp:posOffset>1905</wp:posOffset>
          </wp:positionV>
          <wp:extent cx="1600200" cy="800100"/>
          <wp:effectExtent l="0" t="0" r="0" b="0"/>
          <wp:wrapTight wrapText="bothSides">
            <wp:wrapPolygon edited="0">
              <wp:start x="0" y="0"/>
              <wp:lineTo x="0" y="21086"/>
              <wp:lineTo x="21343" y="21086"/>
              <wp:lineTo x="21343" y="0"/>
              <wp:lineTo x="0" y="0"/>
            </wp:wrapPolygon>
          </wp:wrapTight>
          <wp:docPr id="8" name="Bild 1" descr="C:\Users\Klaffinger\_logos\oezbf\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Klaffinger\_logos\oezbf\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23B8" w:rsidRPr="00E17A02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32"/>
        <w:szCs w:val="30"/>
        <w:lang w:val="en-US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 xml:space="preserve">10. ÖZBF-Kongress, </w:t>
    </w:r>
    <w:r w:rsidRPr="00FB74C9">
      <w:rPr>
        <w:rFonts w:asciiTheme="minorHAnsi" w:hAnsiTheme="minorHAnsi"/>
        <w:b/>
        <w:spacing w:val="8"/>
        <w:sz w:val="36"/>
        <w:szCs w:val="30"/>
      </w:rPr>
      <w:t>14. – 16.11.2019</w:t>
    </w: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24"/>
        <w:szCs w:val="30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>Einreichung eines praxisorientierten Vortrags</w:t>
    </w:r>
  </w:p>
  <w:p w:rsidR="009423B8" w:rsidRPr="008B1C7B" w:rsidRDefault="009423B8" w:rsidP="008B1C7B">
    <w:pPr>
      <w:pStyle w:val="Kopfzeile"/>
      <w:tabs>
        <w:tab w:val="clear" w:pos="9072"/>
      </w:tabs>
      <w:rPr>
        <w:rFonts w:ascii="Verdana" w:hAnsi="Verdana"/>
        <w:spacing w:val="8"/>
        <w:sz w:val="30"/>
        <w:szCs w:val="30"/>
      </w:rPr>
    </w:pPr>
    <w:r>
      <w:rPr>
        <w:rFonts w:ascii="Verdana" w:hAnsi="Verdana"/>
        <w:noProof/>
        <w:spacing w:val="8"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36ABA30" wp14:editId="20759004">
              <wp:simplePos x="0" y="0"/>
              <wp:positionH relativeFrom="column">
                <wp:posOffset>-24765</wp:posOffset>
              </wp:positionH>
              <wp:positionV relativeFrom="paragraph">
                <wp:posOffset>131445</wp:posOffset>
              </wp:positionV>
              <wp:extent cx="7048500" cy="0"/>
              <wp:effectExtent l="13335" t="17145" r="15240" b="1143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85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95pt;margin-top:10.35pt;width:5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B1IA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10B45"/>
    <w:multiLevelType w:val="hybridMultilevel"/>
    <w:tmpl w:val="F782D9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260D6"/>
    <w:multiLevelType w:val="hybridMultilevel"/>
    <w:tmpl w:val="8D58FF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ocumentProtection w:edit="forms" w:enforcement="1" w:cryptProviderType="rsaFull" w:cryptAlgorithmClass="hash" w:cryptAlgorithmType="typeAny" w:cryptAlgorithmSid="4" w:cryptSpinCount="100000" w:hash="hewHxRtrP1tNP3pp61MQjdB/V2E=" w:salt="BlQaUPYiTHm73eCbZMSR+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7B"/>
    <w:rsid w:val="000365D9"/>
    <w:rsid w:val="00037224"/>
    <w:rsid w:val="00081830"/>
    <w:rsid w:val="00094B14"/>
    <w:rsid w:val="000A48F9"/>
    <w:rsid w:val="000C241D"/>
    <w:rsid w:val="000D3D4D"/>
    <w:rsid w:val="000E40B6"/>
    <w:rsid w:val="001133B8"/>
    <w:rsid w:val="0013073E"/>
    <w:rsid w:val="00132489"/>
    <w:rsid w:val="001426D5"/>
    <w:rsid w:val="00160C89"/>
    <w:rsid w:val="001667E1"/>
    <w:rsid w:val="001A4683"/>
    <w:rsid w:val="001C7DB0"/>
    <w:rsid w:val="001D06B8"/>
    <w:rsid w:val="001D07DA"/>
    <w:rsid w:val="001F36D5"/>
    <w:rsid w:val="0022011C"/>
    <w:rsid w:val="0025150E"/>
    <w:rsid w:val="00266334"/>
    <w:rsid w:val="00295B6E"/>
    <w:rsid w:val="002B6527"/>
    <w:rsid w:val="002C337D"/>
    <w:rsid w:val="002D0033"/>
    <w:rsid w:val="002D03F7"/>
    <w:rsid w:val="002D1D3B"/>
    <w:rsid w:val="002E7F4F"/>
    <w:rsid w:val="00312820"/>
    <w:rsid w:val="003200D5"/>
    <w:rsid w:val="00320C4C"/>
    <w:rsid w:val="003501B7"/>
    <w:rsid w:val="00362E0D"/>
    <w:rsid w:val="00377D5B"/>
    <w:rsid w:val="00380E9D"/>
    <w:rsid w:val="00383934"/>
    <w:rsid w:val="00390CE3"/>
    <w:rsid w:val="00396F36"/>
    <w:rsid w:val="003B553B"/>
    <w:rsid w:val="00405DA5"/>
    <w:rsid w:val="00415B28"/>
    <w:rsid w:val="004232B8"/>
    <w:rsid w:val="00441F63"/>
    <w:rsid w:val="0044599E"/>
    <w:rsid w:val="00445F94"/>
    <w:rsid w:val="00461A39"/>
    <w:rsid w:val="004E20FA"/>
    <w:rsid w:val="004F259A"/>
    <w:rsid w:val="004F38FA"/>
    <w:rsid w:val="004F3BC9"/>
    <w:rsid w:val="00504E1A"/>
    <w:rsid w:val="00515A83"/>
    <w:rsid w:val="0052512B"/>
    <w:rsid w:val="00536F69"/>
    <w:rsid w:val="0054381B"/>
    <w:rsid w:val="005440A7"/>
    <w:rsid w:val="0055038A"/>
    <w:rsid w:val="005546DA"/>
    <w:rsid w:val="00571314"/>
    <w:rsid w:val="005776CD"/>
    <w:rsid w:val="005B51E8"/>
    <w:rsid w:val="005C6C94"/>
    <w:rsid w:val="005C79EC"/>
    <w:rsid w:val="005E648E"/>
    <w:rsid w:val="005E7F65"/>
    <w:rsid w:val="006025AF"/>
    <w:rsid w:val="00605BD4"/>
    <w:rsid w:val="00611351"/>
    <w:rsid w:val="006372C9"/>
    <w:rsid w:val="006529C3"/>
    <w:rsid w:val="00654E53"/>
    <w:rsid w:val="0066187C"/>
    <w:rsid w:val="006A0CC9"/>
    <w:rsid w:val="006D016C"/>
    <w:rsid w:val="006F2B14"/>
    <w:rsid w:val="00707852"/>
    <w:rsid w:val="00716A46"/>
    <w:rsid w:val="00724FED"/>
    <w:rsid w:val="00792891"/>
    <w:rsid w:val="007A5B6D"/>
    <w:rsid w:val="007B4F10"/>
    <w:rsid w:val="007E2917"/>
    <w:rsid w:val="007F7D2B"/>
    <w:rsid w:val="00803624"/>
    <w:rsid w:val="00810B68"/>
    <w:rsid w:val="00831B77"/>
    <w:rsid w:val="0086371B"/>
    <w:rsid w:val="00895D39"/>
    <w:rsid w:val="008A4BC1"/>
    <w:rsid w:val="008B1C7B"/>
    <w:rsid w:val="008E0D0E"/>
    <w:rsid w:val="008E5F8D"/>
    <w:rsid w:val="008F0720"/>
    <w:rsid w:val="00913774"/>
    <w:rsid w:val="0093326F"/>
    <w:rsid w:val="0093450B"/>
    <w:rsid w:val="009423B8"/>
    <w:rsid w:val="009429A2"/>
    <w:rsid w:val="00961058"/>
    <w:rsid w:val="00967CB6"/>
    <w:rsid w:val="009A0E66"/>
    <w:rsid w:val="00A26670"/>
    <w:rsid w:val="00A32893"/>
    <w:rsid w:val="00A36334"/>
    <w:rsid w:val="00A569A7"/>
    <w:rsid w:val="00A70759"/>
    <w:rsid w:val="00A77B43"/>
    <w:rsid w:val="00A77EAC"/>
    <w:rsid w:val="00A80A51"/>
    <w:rsid w:val="00AA13F9"/>
    <w:rsid w:val="00AB79AF"/>
    <w:rsid w:val="00AC6B8F"/>
    <w:rsid w:val="00AD25D0"/>
    <w:rsid w:val="00AF35B1"/>
    <w:rsid w:val="00B2072B"/>
    <w:rsid w:val="00B3180B"/>
    <w:rsid w:val="00B449F9"/>
    <w:rsid w:val="00B517C6"/>
    <w:rsid w:val="00B56A17"/>
    <w:rsid w:val="00B91F7D"/>
    <w:rsid w:val="00B956FE"/>
    <w:rsid w:val="00BC5778"/>
    <w:rsid w:val="00BF3AC7"/>
    <w:rsid w:val="00C01ABB"/>
    <w:rsid w:val="00C7523A"/>
    <w:rsid w:val="00CB4690"/>
    <w:rsid w:val="00CB4950"/>
    <w:rsid w:val="00CB55F0"/>
    <w:rsid w:val="00CD5F81"/>
    <w:rsid w:val="00CD6838"/>
    <w:rsid w:val="00CF0565"/>
    <w:rsid w:val="00D100D8"/>
    <w:rsid w:val="00D23E24"/>
    <w:rsid w:val="00D903EC"/>
    <w:rsid w:val="00D9338B"/>
    <w:rsid w:val="00DB6F68"/>
    <w:rsid w:val="00DC7CD6"/>
    <w:rsid w:val="00DD6B76"/>
    <w:rsid w:val="00E17A02"/>
    <w:rsid w:val="00E27BF3"/>
    <w:rsid w:val="00E360A3"/>
    <w:rsid w:val="00E37D6B"/>
    <w:rsid w:val="00E75F19"/>
    <w:rsid w:val="00E80628"/>
    <w:rsid w:val="00E92F61"/>
    <w:rsid w:val="00EC124A"/>
    <w:rsid w:val="00EF374E"/>
    <w:rsid w:val="00F00551"/>
    <w:rsid w:val="00F36467"/>
    <w:rsid w:val="00F5338D"/>
    <w:rsid w:val="00FB5E5D"/>
    <w:rsid w:val="00FB74C9"/>
    <w:rsid w:val="00FE2135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4.wmf"/><Relationship Id="rId29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ezbf.at/kongress2019/" TargetMode="External"/><Relationship Id="rId24" Type="http://schemas.openxmlformats.org/officeDocument/2006/relationships/image" Target="media/image6.w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10" Type="http://schemas.openxmlformats.org/officeDocument/2006/relationships/hyperlink" Target="mailto:kongress2019@oezbf.at" TargetMode="External"/><Relationship Id="rId19" Type="http://schemas.openxmlformats.org/officeDocument/2006/relationships/control" Target="activeX/activeX6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ontrol" Target="activeX/activeX2.xml"/><Relationship Id="rId22" Type="http://schemas.openxmlformats.org/officeDocument/2006/relationships/image" Target="media/image5.wmf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hl\AppData\Roaming\Microsoft\Templates\&#214;ZBF-Vorlage_neu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2E898-9FCF-430D-BB8B-EA4C6354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ÖZBF-Vorlage_neu.dotx</Template>
  <TotalTime>0</TotalTime>
  <Pages>3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Stahl</dc:creator>
  <cp:lastModifiedBy>Johanna Stahl</cp:lastModifiedBy>
  <cp:revision>2</cp:revision>
  <cp:lastPrinted>2016-04-04T13:30:00Z</cp:lastPrinted>
  <dcterms:created xsi:type="dcterms:W3CDTF">2018-10-30T15:03:00Z</dcterms:created>
  <dcterms:modified xsi:type="dcterms:W3CDTF">2018-10-30T15:03:00Z</dcterms:modified>
</cp:coreProperties>
</file>